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E23D" w14:textId="77777777" w:rsidR="00F22900" w:rsidRDefault="00B23CB3" w:rsidP="00E245E0">
      <w:pPr>
        <w:tabs>
          <w:tab w:val="left" w:pos="9300"/>
        </w:tabs>
        <w:rPr>
          <w:rFonts w:ascii="Arial" w:hAnsi="Arial" w:cs="Arial"/>
          <w:b/>
          <w:sz w:val="24"/>
          <w:szCs w:val="24"/>
        </w:rPr>
      </w:pPr>
      <w:r w:rsidRPr="00732692">
        <w:rPr>
          <w:rFonts w:ascii="Arial" w:hAnsi="Arial" w:cs="Arial"/>
          <w:b/>
          <w:sz w:val="24"/>
          <w:szCs w:val="24"/>
        </w:rPr>
        <w:t>We recommend you read through this form before you begin completing it</w:t>
      </w:r>
      <w:r w:rsidR="00F22900">
        <w:rPr>
          <w:rFonts w:ascii="Arial" w:hAnsi="Arial" w:cs="Arial"/>
          <w:b/>
          <w:sz w:val="24"/>
          <w:szCs w:val="24"/>
        </w:rPr>
        <w:t>.</w:t>
      </w:r>
    </w:p>
    <w:p w14:paraId="17327A5D" w14:textId="4E53F583" w:rsidR="00FA4513" w:rsidRPr="00F22900" w:rsidRDefault="00F22900" w:rsidP="00E245E0">
      <w:pPr>
        <w:tabs>
          <w:tab w:val="left" w:pos="9300"/>
        </w:tabs>
        <w:rPr>
          <w:rFonts w:ascii="Arial" w:hAnsi="Arial" w:cs="Arial"/>
          <w:b/>
          <w:i/>
          <w:iCs/>
          <w:sz w:val="24"/>
          <w:szCs w:val="24"/>
        </w:rPr>
      </w:pPr>
      <w:r w:rsidRPr="00F22900">
        <w:rPr>
          <w:rFonts w:ascii="Arial" w:hAnsi="Arial" w:cs="Arial"/>
          <w:b/>
          <w:i/>
          <w:iCs/>
          <w:sz w:val="24"/>
          <w:szCs w:val="24"/>
        </w:rPr>
        <w:t>You should only submit this form if you have already received a formal appeal outcome under the Academic Appeals Procedure.</w:t>
      </w:r>
      <w:r w:rsidR="00FA4513" w:rsidRPr="00F22900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E245E0" w:rsidRPr="00F22900">
        <w:rPr>
          <w:rFonts w:ascii="Arial" w:hAnsi="Arial" w:cs="Arial"/>
          <w:b/>
          <w:i/>
          <w:iCs/>
          <w:sz w:val="24"/>
          <w:szCs w:val="24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7088"/>
      </w:tblGrid>
      <w:tr w:rsidR="007A6417" w:rsidRPr="00732692" w14:paraId="68C69BB7" w14:textId="77777777" w:rsidTr="00247E7E">
        <w:trPr>
          <w:trHeight w:val="567"/>
        </w:trPr>
        <w:tc>
          <w:tcPr>
            <w:tcW w:w="10207" w:type="dxa"/>
            <w:gridSpan w:val="2"/>
            <w:shd w:val="clear" w:color="auto" w:fill="BFBFBF" w:themeFill="background1" w:themeFillShade="BF"/>
            <w:vAlign w:val="center"/>
          </w:tcPr>
          <w:p w14:paraId="068CF604" w14:textId="77777777" w:rsidR="007A6417" w:rsidRPr="00732692" w:rsidRDefault="0007132A" w:rsidP="00CE6FB0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Part A</w:t>
            </w:r>
            <w:r w:rsidR="007A6417"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: Personal Details</w:t>
            </w:r>
          </w:p>
        </w:tc>
      </w:tr>
      <w:tr w:rsidR="007A6417" w:rsidRPr="00732692" w14:paraId="043EE917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2650B863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A1: First name</w:t>
            </w:r>
          </w:p>
        </w:tc>
        <w:tc>
          <w:tcPr>
            <w:tcW w:w="7088" w:type="dxa"/>
          </w:tcPr>
          <w:p w14:paraId="01BE7FF1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31BED692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7C80D518" w14:textId="77777777" w:rsidR="007A6417" w:rsidRPr="00732692" w:rsidRDefault="007A6417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  <w:lang w:val="en-GB"/>
              </w:rPr>
              <w:t>A2</w:t>
            </w:r>
            <w:r w:rsidRPr="00732692">
              <w:rPr>
                <w:rFonts w:ascii="Arial" w:hAnsi="Arial" w:cs="Arial"/>
                <w:b/>
              </w:rPr>
              <w:t>: Family name</w:t>
            </w:r>
          </w:p>
        </w:tc>
        <w:tc>
          <w:tcPr>
            <w:tcW w:w="7088" w:type="dxa"/>
          </w:tcPr>
          <w:p w14:paraId="757C0453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7BBC8DF5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13A609B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A3: Address</w:t>
            </w:r>
            <w:r w:rsidR="002A17A3" w:rsidRPr="00732692">
              <w:rPr>
                <w:rFonts w:ascii="Arial" w:hAnsi="Arial" w:cs="Arial"/>
                <w:b/>
              </w:rPr>
              <w:t>,</w:t>
            </w:r>
            <w:r w:rsidRPr="00732692">
              <w:rPr>
                <w:rFonts w:ascii="Arial" w:hAnsi="Arial" w:cs="Arial"/>
                <w:b/>
              </w:rPr>
              <w:t xml:space="preserve"> including postcode</w:t>
            </w:r>
          </w:p>
        </w:tc>
        <w:tc>
          <w:tcPr>
            <w:tcW w:w="7088" w:type="dxa"/>
          </w:tcPr>
          <w:p w14:paraId="3798CB50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01DC94C4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B9EE9C4" w14:textId="77777777" w:rsidR="007A6417" w:rsidRPr="00732692" w:rsidRDefault="00075E54" w:rsidP="00E43865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A4: Contact telephone number</w:t>
            </w:r>
          </w:p>
        </w:tc>
        <w:tc>
          <w:tcPr>
            <w:tcW w:w="7088" w:type="dxa"/>
          </w:tcPr>
          <w:p w14:paraId="6A7ABE1F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  <w:tr w:rsidR="007A6417" w:rsidRPr="00732692" w14:paraId="4533B67B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0643CD18" w14:textId="77777777" w:rsidR="007A6417" w:rsidRPr="00732692" w:rsidRDefault="00BA4887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A5: University email address</w:t>
            </w:r>
          </w:p>
        </w:tc>
        <w:tc>
          <w:tcPr>
            <w:tcW w:w="7088" w:type="dxa"/>
          </w:tcPr>
          <w:p w14:paraId="721FB370" w14:textId="77777777" w:rsidR="007A6417" w:rsidRPr="00732692" w:rsidRDefault="0031645D" w:rsidP="002352A1">
            <w:pPr>
              <w:tabs>
                <w:tab w:val="left" w:pos="4380"/>
              </w:tabs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32692">
              <w:rPr>
                <w:rFonts w:ascii="Arial" w:hAnsi="Arial" w:cs="Arial"/>
                <w:b/>
              </w:rPr>
              <w:instrText xml:space="preserve"> FORMTEXT </w:instrText>
            </w:r>
            <w:r w:rsidRPr="00732692">
              <w:rPr>
                <w:rFonts w:ascii="Arial" w:hAnsi="Arial" w:cs="Arial"/>
                <w:b/>
              </w:rPr>
            </w:r>
            <w:r w:rsidRPr="00732692">
              <w:rPr>
                <w:rFonts w:ascii="Arial" w:hAnsi="Arial" w:cs="Arial"/>
                <w:b/>
              </w:rPr>
              <w:fldChar w:fldCharType="separate"/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  <w:noProof/>
              </w:rPr>
              <w:t> </w:t>
            </w:r>
            <w:r w:rsidRPr="00732692">
              <w:rPr>
                <w:rFonts w:ascii="Arial" w:hAnsi="Arial" w:cs="Arial"/>
                <w:b/>
              </w:rPr>
              <w:fldChar w:fldCharType="end"/>
            </w:r>
            <w:bookmarkEnd w:id="0"/>
            <w:r w:rsidRPr="00732692">
              <w:rPr>
                <w:rFonts w:ascii="Arial" w:hAnsi="Arial" w:cs="Arial"/>
                <w:b/>
              </w:rPr>
              <w:t>@mail.bcu.ac.uk</w:t>
            </w:r>
            <w:r w:rsidR="002352A1" w:rsidRPr="00732692">
              <w:rPr>
                <w:rFonts w:ascii="Arial" w:hAnsi="Arial" w:cs="Arial"/>
                <w:b/>
              </w:rPr>
              <w:tab/>
            </w:r>
          </w:p>
        </w:tc>
      </w:tr>
      <w:tr w:rsidR="007A6417" w:rsidRPr="00732692" w14:paraId="3841185D" w14:textId="77777777" w:rsidTr="00247E7E">
        <w:tc>
          <w:tcPr>
            <w:tcW w:w="3119" w:type="dxa"/>
            <w:shd w:val="clear" w:color="auto" w:fill="D9D9D9" w:themeFill="background1" w:themeFillShade="D9"/>
          </w:tcPr>
          <w:p w14:paraId="6BEC5F7A" w14:textId="77777777" w:rsidR="003921AC" w:rsidRPr="00732692" w:rsidRDefault="003921AC" w:rsidP="001A7902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>A</w:t>
            </w:r>
            <w:r w:rsidR="00C81991">
              <w:rPr>
                <w:rFonts w:ascii="Arial" w:hAnsi="Arial" w:cs="Arial"/>
                <w:b/>
              </w:rPr>
              <w:t>6</w:t>
            </w:r>
            <w:r w:rsidRPr="00732692">
              <w:rPr>
                <w:rFonts w:ascii="Arial" w:hAnsi="Arial" w:cs="Arial"/>
                <w:b/>
              </w:rPr>
              <w:t>: Student ID number</w:t>
            </w:r>
          </w:p>
        </w:tc>
        <w:tc>
          <w:tcPr>
            <w:tcW w:w="7088" w:type="dxa"/>
          </w:tcPr>
          <w:p w14:paraId="6617C082" w14:textId="77777777" w:rsidR="007A6417" w:rsidRPr="00732692" w:rsidRDefault="007A6417">
            <w:pPr>
              <w:rPr>
                <w:rFonts w:ascii="Arial" w:hAnsi="Arial" w:cs="Arial"/>
                <w:b/>
              </w:rPr>
            </w:pPr>
          </w:p>
        </w:tc>
      </w:tr>
    </w:tbl>
    <w:p w14:paraId="23355CD1" w14:textId="77777777" w:rsidR="007A6417" w:rsidRPr="00732692" w:rsidRDefault="007A641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7"/>
      </w:tblGrid>
      <w:tr w:rsidR="0007132A" w:rsidRPr="00732692" w14:paraId="30B204B5" w14:textId="77777777" w:rsidTr="00247E7E">
        <w:trPr>
          <w:trHeight w:val="567"/>
        </w:trPr>
        <w:tc>
          <w:tcPr>
            <w:tcW w:w="10207" w:type="dxa"/>
            <w:shd w:val="clear" w:color="auto" w:fill="BFBFBF" w:themeFill="background1" w:themeFillShade="BF"/>
            <w:vAlign w:val="center"/>
          </w:tcPr>
          <w:p w14:paraId="513671A1" w14:textId="77777777" w:rsidR="0007132A" w:rsidRPr="00732692" w:rsidRDefault="0007132A" w:rsidP="00FA4E3B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B: </w:t>
            </w:r>
            <w:r w:rsidR="00FA4E3B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Reason for requesting a review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286D6A" w:rsidRPr="00732692" w14:paraId="0910D7A8" w14:textId="77777777" w:rsidTr="00E97108">
        <w:trPr>
          <w:trHeight w:val="634"/>
        </w:trPr>
        <w:tc>
          <w:tcPr>
            <w:tcW w:w="10207" w:type="dxa"/>
            <w:shd w:val="clear" w:color="auto" w:fill="E0DEF0" w:themeFill="accent4" w:themeFillTint="33"/>
            <w:vAlign w:val="center"/>
          </w:tcPr>
          <w:p w14:paraId="386B57B7" w14:textId="77777777" w:rsidR="00286D6A" w:rsidRPr="00732692" w:rsidRDefault="00FA4E3B" w:rsidP="00FC45A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you are not satisfied with the outcome of the formal </w:t>
            </w:r>
            <w:r w:rsidR="00FC45A8">
              <w:rPr>
                <w:rFonts w:ascii="Arial" w:hAnsi="Arial" w:cs="Arial"/>
              </w:rPr>
              <w:t>academic appeal</w:t>
            </w:r>
            <w:r>
              <w:rPr>
                <w:rFonts w:ascii="Arial" w:hAnsi="Arial" w:cs="Arial"/>
              </w:rPr>
              <w:t xml:space="preserve"> stage, you may be able to request a review</w:t>
            </w:r>
            <w:r w:rsidR="00A63E9C">
              <w:rPr>
                <w:rFonts w:ascii="Arial" w:hAnsi="Arial" w:cs="Arial"/>
              </w:rPr>
              <w:t xml:space="preserve"> </w:t>
            </w:r>
            <w:r w:rsidR="000B0CE5">
              <w:rPr>
                <w:rFonts w:ascii="Arial" w:hAnsi="Arial" w:cs="Arial"/>
              </w:rPr>
              <w:t>within 15</w:t>
            </w:r>
            <w:r w:rsidR="00427E5F">
              <w:rPr>
                <w:rFonts w:ascii="Arial" w:hAnsi="Arial" w:cs="Arial"/>
              </w:rPr>
              <w:t xml:space="preserve"> working days </w:t>
            </w:r>
            <w:r w:rsidR="00A63E9C">
              <w:rPr>
                <w:rFonts w:ascii="Arial" w:hAnsi="Arial" w:cs="Arial"/>
              </w:rPr>
              <w:t>if you can demonstrate one or more of the following grounds</w:t>
            </w:r>
            <w:r w:rsidR="005F6356" w:rsidRPr="00732692">
              <w:rPr>
                <w:rFonts w:ascii="Arial" w:hAnsi="Arial" w:cs="Arial"/>
              </w:rPr>
              <w:t xml:space="preserve">. </w:t>
            </w:r>
            <w:r w:rsidR="002A17A3" w:rsidRPr="00732692">
              <w:rPr>
                <w:rFonts w:ascii="Arial" w:hAnsi="Arial" w:cs="Arial"/>
              </w:rPr>
              <w:t xml:space="preserve"> </w:t>
            </w:r>
          </w:p>
        </w:tc>
      </w:tr>
      <w:tr w:rsidR="00E35DD8" w:rsidRPr="00732692" w14:paraId="0F21A45D" w14:textId="77777777" w:rsidTr="00247E7E">
        <w:trPr>
          <w:trHeight w:val="567"/>
        </w:trPr>
        <w:tc>
          <w:tcPr>
            <w:tcW w:w="10207" w:type="dxa"/>
            <w:shd w:val="clear" w:color="auto" w:fill="D9D9D9" w:themeFill="background1" w:themeFillShade="D9"/>
            <w:vAlign w:val="center"/>
          </w:tcPr>
          <w:p w14:paraId="662E0924" w14:textId="77777777" w:rsidR="00E35DD8" w:rsidRPr="00732692" w:rsidRDefault="00E35DD8" w:rsidP="00A63E9C">
            <w:pPr>
              <w:spacing w:after="0"/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 xml:space="preserve">B1: What </w:t>
            </w:r>
            <w:r w:rsidR="00A63E9C">
              <w:rPr>
                <w:rFonts w:ascii="Arial" w:hAnsi="Arial" w:cs="Arial"/>
                <w:b/>
              </w:rPr>
              <w:t>are your grounds for requesting a review?</w:t>
            </w:r>
          </w:p>
        </w:tc>
      </w:tr>
      <w:tr w:rsidR="00E35DD8" w:rsidRPr="00732692" w14:paraId="27B0D568" w14:textId="77777777" w:rsidTr="00247E7E">
        <w:tc>
          <w:tcPr>
            <w:tcW w:w="10207" w:type="dxa"/>
          </w:tcPr>
          <w:p w14:paraId="18AB480C" w14:textId="77777777" w:rsidR="007526B1" w:rsidRDefault="005C16D5" w:rsidP="00554FDC">
            <w:pPr>
              <w:pStyle w:val="NoSpacing"/>
              <w:numPr>
                <w:ilvl w:val="0"/>
                <w:numId w:val="14"/>
              </w:numPr>
              <w:spacing w:after="240" w:line="360" w:lineRule="auto"/>
              <w:ind w:left="318" w:hanging="284"/>
              <w:rPr>
                <w:rFonts w:ascii="Arial" w:hAnsi="Arial" w:cs="Arial"/>
              </w:rPr>
            </w:pPr>
            <w:r w:rsidRPr="00C128EE">
              <w:rPr>
                <w:rFonts w:ascii="Arial" w:hAnsi="Arial" w:cs="Arial"/>
              </w:rPr>
              <w:t>I have</w:t>
            </w:r>
            <w:r w:rsidR="00994712" w:rsidRPr="00C128EE">
              <w:rPr>
                <w:rFonts w:ascii="Arial" w:hAnsi="Arial" w:cs="Arial"/>
              </w:rPr>
              <w:t xml:space="preserve"> new evidence which </w:t>
            </w:r>
            <w:r w:rsidRPr="00C128EE">
              <w:rPr>
                <w:rFonts w:ascii="Arial" w:hAnsi="Arial" w:cs="Arial"/>
              </w:rPr>
              <w:t>I was</w:t>
            </w:r>
            <w:r w:rsidR="00994712" w:rsidRPr="00C128EE">
              <w:rPr>
                <w:rFonts w:ascii="Arial" w:hAnsi="Arial" w:cs="Arial"/>
              </w:rPr>
              <w:t xml:space="preserve"> unable, for valid reasons, to provide earlier in the process that would have had a significant effect on the outcom</w:t>
            </w:r>
            <w:r w:rsidRPr="00C128EE">
              <w:rPr>
                <w:rFonts w:ascii="Arial" w:hAnsi="Arial" w:cs="Arial"/>
              </w:rPr>
              <w:t xml:space="preserve">e of the formal </w:t>
            </w:r>
            <w:r w:rsidR="00432491">
              <w:rPr>
                <w:rFonts w:ascii="Arial" w:hAnsi="Arial" w:cs="Arial"/>
              </w:rPr>
              <w:t xml:space="preserve">academic appeal </w:t>
            </w:r>
            <w:r w:rsidRPr="00C128EE">
              <w:rPr>
                <w:rFonts w:ascii="Arial" w:hAnsi="Arial" w:cs="Arial"/>
              </w:rPr>
              <w:t xml:space="preserve">stage </w:t>
            </w:r>
            <w:sdt>
              <w:sdtPr>
                <w:rPr>
                  <w:rFonts w:ascii="Arial" w:hAnsi="Arial" w:cs="Arial"/>
                </w:rPr>
                <w:alias w:val="New evidence"/>
                <w:tag w:val="New evidence"/>
                <w:id w:val="102676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128EE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7DF7BA0A" w14:textId="77777777" w:rsidR="007526B1" w:rsidRDefault="00994712" w:rsidP="00554FDC">
            <w:pPr>
              <w:pStyle w:val="NoSpacing"/>
              <w:numPr>
                <w:ilvl w:val="0"/>
                <w:numId w:val="14"/>
              </w:numPr>
              <w:spacing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 xml:space="preserve">The correct procedure was not followed during the formal </w:t>
            </w:r>
            <w:r w:rsidR="00432491">
              <w:rPr>
                <w:rFonts w:ascii="Arial" w:hAnsi="Arial" w:cs="Arial"/>
              </w:rPr>
              <w:t xml:space="preserve">academic appeal </w:t>
            </w:r>
            <w:proofErr w:type="gramStart"/>
            <w:r w:rsidRPr="007526B1">
              <w:rPr>
                <w:rFonts w:ascii="Arial" w:hAnsi="Arial" w:cs="Arial"/>
              </w:rPr>
              <w:t>stage</w:t>
            </w:r>
            <w:proofErr w:type="gramEnd"/>
            <w:r w:rsidRPr="007526B1">
              <w:rPr>
                <w:rFonts w:ascii="Arial" w:hAnsi="Arial" w:cs="Arial"/>
              </w:rPr>
              <w:t xml:space="preserve"> and this has had a si</w:t>
            </w:r>
            <w:r w:rsidR="005C16D5" w:rsidRPr="007526B1">
              <w:rPr>
                <w:rFonts w:ascii="Arial" w:hAnsi="Arial" w:cs="Arial"/>
              </w:rPr>
              <w:t>gnificant effect on the outcome</w:t>
            </w:r>
            <w:r w:rsidR="00320946" w:rsidRPr="007526B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Procedure not followed"/>
                <w:tag w:val="Procedure not followed"/>
                <w:id w:val="117631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6D5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  <w:p w14:paraId="23A90EFD" w14:textId="77777777" w:rsidR="00E35DD8" w:rsidRPr="007526B1" w:rsidRDefault="00994712" w:rsidP="00554FDC">
            <w:pPr>
              <w:pStyle w:val="NoSpacing"/>
              <w:numPr>
                <w:ilvl w:val="0"/>
                <w:numId w:val="14"/>
              </w:numPr>
              <w:spacing w:after="240" w:line="360" w:lineRule="auto"/>
              <w:ind w:left="318" w:hanging="284"/>
              <w:rPr>
                <w:rFonts w:ascii="Arial" w:hAnsi="Arial" w:cs="Arial"/>
              </w:rPr>
            </w:pPr>
            <w:r w:rsidRPr="007526B1">
              <w:rPr>
                <w:rFonts w:ascii="Arial" w:hAnsi="Arial" w:cs="Arial"/>
              </w:rPr>
              <w:t>The outcome was unreasonable given all the circumstan</w:t>
            </w:r>
            <w:r w:rsidR="00320946" w:rsidRPr="007526B1">
              <w:rPr>
                <w:rFonts w:ascii="Arial" w:hAnsi="Arial" w:cs="Arial"/>
              </w:rPr>
              <w:t xml:space="preserve">ces and the evidence considered </w:t>
            </w:r>
            <w:sdt>
              <w:sdtPr>
                <w:rPr>
                  <w:rFonts w:ascii="Segoe UI Symbol" w:eastAsia="MS Gothic" w:hAnsi="Segoe UI Symbol" w:cs="Segoe UI Symbol"/>
                  <w:sz w:val="32"/>
                  <w:szCs w:val="32"/>
                </w:rPr>
                <w:alias w:val="Unreasonable outcome"/>
                <w:tag w:val="Unreasonable outcome"/>
                <w:id w:val="-75836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946" w:rsidRPr="007526B1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217BA0" w:rsidRPr="00732692" w14:paraId="4ABE46F7" w14:textId="77777777" w:rsidTr="00217BA0">
        <w:tc>
          <w:tcPr>
            <w:tcW w:w="10207" w:type="dxa"/>
            <w:shd w:val="clear" w:color="auto" w:fill="D9D9D9" w:themeFill="background1" w:themeFillShade="D9"/>
          </w:tcPr>
          <w:p w14:paraId="45F7B3EC" w14:textId="7C951542" w:rsidR="00217BA0" w:rsidRPr="00732692" w:rsidRDefault="00217BA0" w:rsidP="00432491">
            <w:pPr>
              <w:rPr>
                <w:rFonts w:ascii="Arial" w:hAnsi="Arial" w:cs="Arial"/>
                <w:b/>
              </w:rPr>
            </w:pPr>
            <w:r w:rsidRPr="00732692">
              <w:rPr>
                <w:rFonts w:ascii="Arial" w:hAnsi="Arial" w:cs="Arial"/>
                <w:b/>
              </w:rPr>
              <w:t xml:space="preserve">B2: </w:t>
            </w:r>
            <w:r>
              <w:rPr>
                <w:rFonts w:ascii="Arial" w:hAnsi="Arial" w:cs="Arial"/>
                <w:b/>
              </w:rPr>
              <w:t>Is your request f</w:t>
            </w:r>
            <w:r w:rsidR="00E40136">
              <w:rPr>
                <w:rFonts w:ascii="Arial" w:hAnsi="Arial" w:cs="Arial"/>
                <w:b/>
              </w:rPr>
              <w:t>or a review being made within 15</w:t>
            </w:r>
            <w:r>
              <w:rPr>
                <w:rFonts w:ascii="Arial" w:hAnsi="Arial" w:cs="Arial"/>
                <w:b/>
              </w:rPr>
              <w:t xml:space="preserve"> working days of the outcome of the formal </w:t>
            </w:r>
            <w:r w:rsidR="00432491">
              <w:rPr>
                <w:rFonts w:ascii="Arial" w:hAnsi="Arial" w:cs="Arial"/>
                <w:b/>
              </w:rPr>
              <w:t>academic appeal</w:t>
            </w:r>
            <w:r>
              <w:rPr>
                <w:rFonts w:ascii="Arial" w:hAnsi="Arial" w:cs="Arial"/>
                <w:b/>
              </w:rPr>
              <w:t xml:space="preserve"> stage</w:t>
            </w:r>
            <w:r w:rsidRPr="00732692">
              <w:rPr>
                <w:rFonts w:ascii="Arial" w:hAnsi="Arial" w:cs="Arial"/>
                <w:b/>
              </w:rPr>
              <w:t>?</w:t>
            </w:r>
            <w:r w:rsidR="00A7132F">
              <w:rPr>
                <w:rFonts w:ascii="Arial" w:hAnsi="Arial" w:cs="Arial"/>
                <w:b/>
              </w:rPr>
              <w:t xml:space="preserve"> </w:t>
            </w:r>
            <w:r w:rsidR="00A7132F" w:rsidRPr="00A7132F">
              <w:rPr>
                <w:rFonts w:ascii="Arial" w:hAnsi="Arial" w:cs="Arial"/>
                <w:bCs/>
                <w:i/>
                <w:iCs/>
              </w:rPr>
              <w:t>If you are requesting a review more than 15 working days after the formal outcome was issued to you, you must provide an explanation for your delay, along with evidence to support your explanation.</w:t>
            </w:r>
          </w:p>
        </w:tc>
      </w:tr>
      <w:tr w:rsidR="00160C71" w:rsidRPr="00732692" w14:paraId="4ECEE8D4" w14:textId="77777777" w:rsidTr="00247E7E">
        <w:tc>
          <w:tcPr>
            <w:tcW w:w="10207" w:type="dxa"/>
          </w:tcPr>
          <w:p w14:paraId="00B55098" w14:textId="0D0FAB44" w:rsidR="00217BA0" w:rsidRDefault="00000000" w:rsidP="00217BA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491F1B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9pt;height:23.25pt">
                  <v:imagedata r:id="rId8" o:title=""/>
                </v:shape>
              </w:pict>
            </w:r>
          </w:p>
          <w:p w14:paraId="11E2904F" w14:textId="06EFDC66" w:rsidR="00A7132F" w:rsidRPr="00732692" w:rsidRDefault="00000000" w:rsidP="00217BA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pict w14:anchorId="3BC6F201">
                <v:shape id="_x0000_i1026" type="#_x0000_t75" style="width:459pt;height:33pt">
                  <v:imagedata r:id="rId9" o:title=""/>
                </v:shape>
              </w:pict>
            </w:r>
          </w:p>
          <w:p w14:paraId="46E1890C" w14:textId="4D8C59CC" w:rsidR="00160C71" w:rsidRDefault="00160C71" w:rsidP="00217BA0">
            <w:pPr>
              <w:rPr>
                <w:rFonts w:ascii="Arial" w:hAnsi="Arial" w:cs="Arial"/>
                <w:b/>
              </w:rPr>
            </w:pPr>
          </w:p>
          <w:p w14:paraId="5553632E" w14:textId="77777777" w:rsidR="00C128EE" w:rsidRDefault="00C128EE" w:rsidP="00217BA0">
            <w:pPr>
              <w:rPr>
                <w:rFonts w:ascii="Arial" w:hAnsi="Arial" w:cs="Arial"/>
                <w:b/>
              </w:rPr>
            </w:pPr>
          </w:p>
          <w:p w14:paraId="62B45F83" w14:textId="77777777" w:rsidR="00DA6475" w:rsidRDefault="00A435D1" w:rsidP="00A435D1">
            <w:pPr>
              <w:tabs>
                <w:tab w:val="left" w:pos="627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  <w:p w14:paraId="7B10CE7F" w14:textId="77777777" w:rsidR="00A7132F" w:rsidRPr="00732692" w:rsidRDefault="00A7132F" w:rsidP="00A435D1">
            <w:pPr>
              <w:tabs>
                <w:tab w:val="left" w:pos="6270"/>
              </w:tabs>
              <w:rPr>
                <w:rFonts w:ascii="Arial" w:hAnsi="Arial" w:cs="Arial"/>
                <w:b/>
              </w:rPr>
            </w:pPr>
          </w:p>
        </w:tc>
      </w:tr>
      <w:tr w:rsidR="00394B7E" w:rsidRPr="00732692" w14:paraId="54D522BF" w14:textId="77777777" w:rsidTr="00247E7E">
        <w:tc>
          <w:tcPr>
            <w:tcW w:w="10207" w:type="dxa"/>
            <w:shd w:val="clear" w:color="auto" w:fill="D9D9D9" w:themeFill="background1" w:themeFillShade="D9"/>
          </w:tcPr>
          <w:p w14:paraId="72C6EF3E" w14:textId="77777777" w:rsidR="00394B7E" w:rsidRPr="00732692" w:rsidRDefault="00D849CF" w:rsidP="00DA647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B3</w:t>
            </w:r>
            <w:r w:rsidR="00394B7E" w:rsidRPr="00732692">
              <w:rPr>
                <w:rFonts w:ascii="Arial" w:hAnsi="Arial" w:cs="Arial"/>
                <w:b/>
              </w:rPr>
              <w:t xml:space="preserve">: </w:t>
            </w:r>
            <w:r w:rsidR="00594997">
              <w:rPr>
                <w:rFonts w:ascii="Arial" w:hAnsi="Arial" w:cs="Arial"/>
                <w:b/>
              </w:rPr>
              <w:t>Using your chosen grounds for requesting a review, please</w:t>
            </w:r>
            <w:r w:rsidR="00F110FB" w:rsidRPr="00F110FB">
              <w:rPr>
                <w:rFonts w:ascii="Arial" w:hAnsi="Arial" w:cs="Arial"/>
                <w:b/>
              </w:rPr>
              <w:t xml:space="preserve"> </w:t>
            </w:r>
            <w:r w:rsidR="00F110FB">
              <w:rPr>
                <w:rFonts w:ascii="Arial" w:hAnsi="Arial" w:cs="Arial"/>
                <w:b/>
              </w:rPr>
              <w:t xml:space="preserve">say why you are not satisfied with the outcome of the formal </w:t>
            </w:r>
            <w:r w:rsidR="00DA6475">
              <w:rPr>
                <w:rFonts w:ascii="Arial" w:hAnsi="Arial" w:cs="Arial"/>
                <w:b/>
              </w:rPr>
              <w:t>academic appeal</w:t>
            </w:r>
            <w:r w:rsidR="00F110FB">
              <w:rPr>
                <w:rFonts w:ascii="Arial" w:hAnsi="Arial" w:cs="Arial"/>
                <w:b/>
              </w:rPr>
              <w:t xml:space="preserve"> stage</w:t>
            </w:r>
          </w:p>
        </w:tc>
      </w:tr>
      <w:tr w:rsidR="001424F0" w:rsidRPr="00732692" w14:paraId="7454AC53" w14:textId="77777777" w:rsidTr="001424F0">
        <w:tc>
          <w:tcPr>
            <w:tcW w:w="10207" w:type="dxa"/>
            <w:shd w:val="clear" w:color="auto" w:fill="E0DEF0" w:themeFill="accent4" w:themeFillTint="33"/>
            <w:vAlign w:val="center"/>
          </w:tcPr>
          <w:p w14:paraId="0FA2D1BB" w14:textId="3E04039C" w:rsidR="001424F0" w:rsidRPr="00732692" w:rsidRDefault="001424F0" w:rsidP="00DA647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do not repeat the information in your </w:t>
            </w:r>
            <w:r w:rsidR="00586F20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 xml:space="preserve">ormal </w:t>
            </w:r>
            <w:r w:rsidR="00586F20">
              <w:rPr>
                <w:rFonts w:ascii="Arial" w:hAnsi="Arial" w:cs="Arial"/>
              </w:rPr>
              <w:t>A</w:t>
            </w:r>
            <w:r w:rsidR="00DA6475">
              <w:rPr>
                <w:rFonts w:ascii="Arial" w:hAnsi="Arial" w:cs="Arial"/>
              </w:rPr>
              <w:t xml:space="preserve">cademic </w:t>
            </w:r>
            <w:r w:rsidR="00586F20">
              <w:rPr>
                <w:rFonts w:ascii="Arial" w:hAnsi="Arial" w:cs="Arial"/>
              </w:rPr>
              <w:t>A</w:t>
            </w:r>
            <w:r w:rsidR="00DA6475">
              <w:rPr>
                <w:rFonts w:ascii="Arial" w:hAnsi="Arial" w:cs="Arial"/>
              </w:rPr>
              <w:t xml:space="preserve">ppeal </w:t>
            </w:r>
            <w:r w:rsidR="00586F20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orm: you must indicate why you feel you have grounds to request a review</w:t>
            </w:r>
            <w:r w:rsidR="000402DA">
              <w:rPr>
                <w:rFonts w:ascii="Arial" w:hAnsi="Arial" w:cs="Arial"/>
              </w:rPr>
              <w:t xml:space="preserve"> (delete the grounds that are not relevant)</w:t>
            </w:r>
            <w:r w:rsidRPr="00732692">
              <w:rPr>
                <w:rFonts w:ascii="Arial" w:hAnsi="Arial" w:cs="Arial"/>
              </w:rPr>
              <w:t xml:space="preserve">  </w:t>
            </w:r>
          </w:p>
        </w:tc>
      </w:tr>
      <w:tr w:rsidR="00F110FB" w:rsidRPr="00732692" w14:paraId="53FE0D45" w14:textId="77777777" w:rsidTr="00247E7E">
        <w:tc>
          <w:tcPr>
            <w:tcW w:w="10207" w:type="dxa"/>
          </w:tcPr>
          <w:p w14:paraId="6F63F199" w14:textId="77777777" w:rsidR="00554FDC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I have new evidence which I was unable, for valid reasons, to provide earlier in the process that would have had a significant effect on the outcome of the formal </w:t>
            </w:r>
            <w:r w:rsidR="008355D5">
              <w:rPr>
                <w:rFonts w:ascii="Arial" w:hAnsi="Arial" w:cs="Arial"/>
              </w:rPr>
              <w:t>academic appeal</w:t>
            </w:r>
            <w:r w:rsidRPr="00554FDC">
              <w:rPr>
                <w:rFonts w:ascii="Arial" w:hAnsi="Arial" w:cs="Arial"/>
              </w:rPr>
              <w:t xml:space="preserve"> stage </w:t>
            </w:r>
          </w:p>
          <w:p w14:paraId="683867C0" w14:textId="77777777" w:rsidR="00587653" w:rsidRDefault="00587653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56F1239D" w14:textId="77777777" w:rsidR="00554FDC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could not have been provided earlier </w:t>
            </w:r>
            <w:r w:rsidR="0016568F">
              <w:rPr>
                <w:rFonts w:ascii="Arial" w:hAnsi="Arial" w:cs="Arial"/>
                <w:b/>
              </w:rPr>
              <w:t xml:space="preserve">in the process </w:t>
            </w:r>
            <w:r w:rsidRPr="00D849CF">
              <w:rPr>
                <w:rFonts w:ascii="Arial" w:hAnsi="Arial" w:cs="Arial"/>
                <w:b/>
              </w:rPr>
              <w:t>because</w:t>
            </w:r>
            <w:r w:rsidR="00D849CF">
              <w:rPr>
                <w:rFonts w:ascii="Arial" w:hAnsi="Arial" w:cs="Arial"/>
              </w:rPr>
              <w:t xml:space="preserve"> </w:t>
            </w:r>
          </w:p>
          <w:p w14:paraId="7BF02954" w14:textId="77777777" w:rsidR="00587653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76E7FEA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52E0C58" w14:textId="77777777" w:rsidR="00147A40" w:rsidRDefault="00147A40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029C9218" w14:textId="77777777" w:rsidR="00D849CF" w:rsidRDefault="00D849CF" w:rsidP="0016568F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4B9D5B97" w14:textId="77777777" w:rsidR="00587653" w:rsidRPr="00D849CF" w:rsidRDefault="00587653" w:rsidP="0016568F">
            <w:pPr>
              <w:pStyle w:val="NoSpacing"/>
              <w:ind w:left="34"/>
              <w:rPr>
                <w:rFonts w:ascii="Arial" w:hAnsi="Arial" w:cs="Arial"/>
              </w:rPr>
            </w:pPr>
            <w:r w:rsidRPr="00D849CF">
              <w:rPr>
                <w:rFonts w:ascii="Arial" w:hAnsi="Arial" w:cs="Arial"/>
                <w:b/>
              </w:rPr>
              <w:t xml:space="preserve">The new evidence I have provided with this request would have significantly affected the outcome of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 w:rsidRPr="00D849CF">
              <w:rPr>
                <w:rFonts w:ascii="Arial" w:hAnsi="Arial" w:cs="Arial"/>
                <w:b/>
              </w:rPr>
              <w:t xml:space="preserve"> in the following way(s)</w:t>
            </w:r>
            <w:r w:rsidR="00D849CF">
              <w:rPr>
                <w:rFonts w:ascii="Arial" w:hAnsi="Arial" w:cs="Arial"/>
                <w:b/>
              </w:rPr>
              <w:t xml:space="preserve"> </w:t>
            </w:r>
          </w:p>
          <w:p w14:paraId="6ECF8486" w14:textId="77777777" w:rsidR="00554FDC" w:rsidRDefault="00554FDC" w:rsidP="00554FDC">
            <w:pPr>
              <w:pStyle w:val="NoSpacing"/>
              <w:ind w:left="318" w:hanging="284"/>
              <w:rPr>
                <w:rFonts w:ascii="Arial" w:hAnsi="Arial" w:cs="Arial"/>
              </w:rPr>
            </w:pPr>
          </w:p>
          <w:p w14:paraId="2A1C0344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0FB6017A" w14:textId="77777777" w:rsidR="00147A40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54635A85" w14:textId="77777777" w:rsidR="00147A40" w:rsidRPr="00554FDC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029478D0" w14:textId="77777777" w:rsidR="00C128EE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The correct procedure was not followed during the formal </w:t>
            </w:r>
            <w:r w:rsidR="008355D5">
              <w:rPr>
                <w:rFonts w:ascii="Arial" w:hAnsi="Arial" w:cs="Arial"/>
              </w:rPr>
              <w:t>academic appeal</w:t>
            </w:r>
            <w:r w:rsidRPr="00554FDC">
              <w:rPr>
                <w:rFonts w:ascii="Arial" w:hAnsi="Arial" w:cs="Arial"/>
              </w:rPr>
              <w:t xml:space="preserve"> </w:t>
            </w:r>
            <w:proofErr w:type="gramStart"/>
            <w:r w:rsidRPr="00554FDC">
              <w:rPr>
                <w:rFonts w:ascii="Arial" w:hAnsi="Arial" w:cs="Arial"/>
              </w:rPr>
              <w:t>stage</w:t>
            </w:r>
            <w:proofErr w:type="gramEnd"/>
            <w:r w:rsidRPr="00554FDC">
              <w:rPr>
                <w:rFonts w:ascii="Arial" w:hAnsi="Arial" w:cs="Arial"/>
              </w:rPr>
              <w:t xml:space="preserve"> and this has had a significant effect on</w:t>
            </w:r>
            <w:r w:rsidR="00554FDC">
              <w:rPr>
                <w:rFonts w:ascii="Arial" w:hAnsi="Arial" w:cs="Arial"/>
              </w:rPr>
              <w:t xml:space="preserve"> the outcome</w:t>
            </w:r>
          </w:p>
          <w:p w14:paraId="14EB6489" w14:textId="77777777" w:rsidR="00F04A4F" w:rsidRDefault="00F04A4F" w:rsidP="00554FDC">
            <w:pPr>
              <w:pStyle w:val="NoSpacing"/>
              <w:ind w:left="318" w:hanging="284"/>
              <w:rPr>
                <w:rFonts w:ascii="Arial" w:hAnsi="Arial" w:cs="Arial"/>
                <w:b/>
              </w:rPr>
            </w:pPr>
          </w:p>
          <w:p w14:paraId="257C8C41" w14:textId="77777777" w:rsidR="00554FDC" w:rsidRPr="00F04A4F" w:rsidRDefault="0016568F" w:rsidP="00D07055">
            <w:pPr>
              <w:pStyle w:val="NoSpacing"/>
              <w:ind w:left="34"/>
              <w:rPr>
                <w:rFonts w:ascii="Arial" w:hAnsi="Arial" w:cs="Arial"/>
              </w:rPr>
            </w:pPr>
            <w:r w:rsidRPr="00F04A4F">
              <w:rPr>
                <w:rFonts w:ascii="Arial" w:hAnsi="Arial" w:cs="Arial"/>
                <w:b/>
              </w:rPr>
              <w:t xml:space="preserve">The correct procedure was not following during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 w:rsidR="00F04A4F" w:rsidRPr="00F04A4F">
              <w:rPr>
                <w:rFonts w:ascii="Arial" w:hAnsi="Arial" w:cs="Arial"/>
                <w:b/>
              </w:rPr>
              <w:t xml:space="preserve"> stage in the following way(s)</w:t>
            </w:r>
            <w:r w:rsidR="00F04A4F">
              <w:rPr>
                <w:rFonts w:ascii="Arial" w:hAnsi="Arial" w:cs="Arial"/>
              </w:rPr>
              <w:t xml:space="preserve">  </w:t>
            </w:r>
          </w:p>
          <w:p w14:paraId="361D51BC" w14:textId="77777777" w:rsidR="00554FDC" w:rsidRDefault="00554FDC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1DD57503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20F6B428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336A219F" w14:textId="77777777" w:rsidR="00147A40" w:rsidRDefault="00147A40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0998A85B" w14:textId="77777777" w:rsidR="00554FDC" w:rsidRDefault="00F04A4F" w:rsidP="00D07055">
            <w:pPr>
              <w:pStyle w:val="NoSpacing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This has had the following </w:t>
            </w:r>
            <w:r w:rsidRPr="00F04A4F">
              <w:rPr>
                <w:rFonts w:ascii="Arial" w:hAnsi="Arial" w:cs="Arial"/>
                <w:b/>
              </w:rPr>
              <w:t xml:space="preserve">significant effect on the </w:t>
            </w:r>
            <w:r>
              <w:rPr>
                <w:rFonts w:ascii="Arial" w:hAnsi="Arial" w:cs="Arial"/>
                <w:b/>
              </w:rPr>
              <w:t xml:space="preserve">outcome of the formal </w:t>
            </w:r>
            <w:r w:rsidR="008355D5">
              <w:rPr>
                <w:rFonts w:ascii="Arial" w:hAnsi="Arial" w:cs="Arial"/>
                <w:b/>
              </w:rPr>
              <w:t>academic appeal</w:t>
            </w:r>
            <w:r>
              <w:rPr>
                <w:rFonts w:ascii="Arial" w:hAnsi="Arial" w:cs="Arial"/>
              </w:rPr>
              <w:t xml:space="preserve">  </w:t>
            </w:r>
          </w:p>
          <w:p w14:paraId="407F6B7F" w14:textId="77777777" w:rsidR="00D07055" w:rsidRDefault="00D07055" w:rsidP="00D07055">
            <w:pPr>
              <w:pStyle w:val="NoSpacing"/>
              <w:ind w:left="34"/>
              <w:rPr>
                <w:rFonts w:ascii="Arial" w:hAnsi="Arial" w:cs="Arial"/>
              </w:rPr>
            </w:pPr>
          </w:p>
          <w:p w14:paraId="734BC911" w14:textId="77777777" w:rsidR="00F04A4F" w:rsidRDefault="00F04A4F" w:rsidP="009320C5">
            <w:pPr>
              <w:pStyle w:val="NoSpacing"/>
              <w:rPr>
                <w:rFonts w:ascii="Arial" w:hAnsi="Arial" w:cs="Arial"/>
              </w:rPr>
            </w:pPr>
          </w:p>
          <w:p w14:paraId="3D6D7A87" w14:textId="77777777" w:rsidR="00147A40" w:rsidRPr="00554FDC" w:rsidRDefault="00147A40" w:rsidP="009320C5">
            <w:pPr>
              <w:pStyle w:val="NoSpacing"/>
              <w:rPr>
                <w:rFonts w:ascii="Arial" w:hAnsi="Arial" w:cs="Arial"/>
              </w:rPr>
            </w:pPr>
          </w:p>
          <w:p w14:paraId="2C024F82" w14:textId="77777777" w:rsidR="00F110FB" w:rsidRDefault="000402DA" w:rsidP="00554FDC">
            <w:pPr>
              <w:pStyle w:val="NoSpacing"/>
              <w:numPr>
                <w:ilvl w:val="0"/>
                <w:numId w:val="13"/>
              </w:numPr>
              <w:ind w:left="318" w:hanging="284"/>
              <w:rPr>
                <w:rFonts w:ascii="Arial" w:hAnsi="Arial" w:cs="Arial"/>
              </w:rPr>
            </w:pPr>
            <w:r w:rsidRPr="00554FDC">
              <w:rPr>
                <w:rFonts w:ascii="Arial" w:hAnsi="Arial" w:cs="Arial"/>
              </w:rPr>
              <w:t xml:space="preserve">The outcome was unreasonable given all the circumstances and the evidence considered </w:t>
            </w:r>
          </w:p>
          <w:p w14:paraId="6FB0E61F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7079206E" w14:textId="77777777" w:rsidR="00AF3245" w:rsidRPr="0017174B" w:rsidRDefault="00D07055" w:rsidP="00D0705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outcome is unreasonable </w:t>
            </w:r>
            <w:r w:rsidR="006A689D">
              <w:rPr>
                <w:rFonts w:ascii="Arial" w:hAnsi="Arial" w:cs="Arial"/>
                <w:b/>
              </w:rPr>
              <w:t xml:space="preserve">given all the circumstances and evidence </w:t>
            </w:r>
            <w:r>
              <w:rPr>
                <w:rFonts w:ascii="Arial" w:hAnsi="Arial" w:cs="Arial"/>
                <w:b/>
              </w:rPr>
              <w:t>be</w:t>
            </w:r>
            <w:r w:rsidR="006A689D">
              <w:rPr>
                <w:rFonts w:ascii="Arial" w:hAnsi="Arial" w:cs="Arial"/>
                <w:b/>
              </w:rPr>
              <w:t>cause</w:t>
            </w:r>
            <w:r w:rsidR="0017174B">
              <w:rPr>
                <w:rFonts w:ascii="Arial" w:hAnsi="Arial" w:cs="Arial"/>
              </w:rPr>
              <w:t xml:space="preserve">  </w:t>
            </w:r>
          </w:p>
          <w:p w14:paraId="71DE0ED3" w14:textId="77777777" w:rsidR="0017174B" w:rsidRDefault="0017174B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EEBA006" w14:textId="77777777" w:rsidR="00147A40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066EB42" w14:textId="77777777" w:rsidR="00147A40" w:rsidRPr="00D07055" w:rsidRDefault="00147A40" w:rsidP="00D07055">
            <w:pPr>
              <w:pStyle w:val="NoSpacing"/>
              <w:rPr>
                <w:rFonts w:ascii="Arial" w:hAnsi="Arial" w:cs="Arial"/>
                <w:b/>
              </w:rPr>
            </w:pPr>
          </w:p>
          <w:p w14:paraId="675C1E2A" w14:textId="77777777" w:rsidR="00AF3245" w:rsidRPr="00554FDC" w:rsidRDefault="00AF3245" w:rsidP="00AF3245">
            <w:pPr>
              <w:pStyle w:val="NoSpacing"/>
              <w:ind w:left="318"/>
              <w:rPr>
                <w:rFonts w:ascii="Arial" w:hAnsi="Arial" w:cs="Arial"/>
              </w:rPr>
            </w:pPr>
          </w:p>
        </w:tc>
      </w:tr>
    </w:tbl>
    <w:p w14:paraId="191DB756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AC56FA" w:rsidRPr="00732692" w14:paraId="710AD2CE" w14:textId="77777777" w:rsidTr="00D96C60">
        <w:tc>
          <w:tcPr>
            <w:tcW w:w="10206" w:type="dxa"/>
            <w:shd w:val="clear" w:color="auto" w:fill="BFBFBF" w:themeFill="background1" w:themeFillShade="BF"/>
            <w:vAlign w:val="center"/>
          </w:tcPr>
          <w:p w14:paraId="240F10F8" w14:textId="77777777" w:rsidR="00AC56FA" w:rsidRPr="00732692" w:rsidRDefault="00AC56FA" w:rsidP="0082331D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Part C: </w:t>
            </w:r>
            <w:r w:rsidR="0082331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Request for review</w:t>
            </w:r>
            <w:r w:rsidR="00E046FA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73269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GB"/>
              </w:rPr>
              <w:t>details</w:t>
            </w:r>
          </w:p>
        </w:tc>
      </w:tr>
      <w:tr w:rsidR="00AC56FA" w:rsidRPr="00732692" w14:paraId="69FD323D" w14:textId="77777777" w:rsidTr="00D96C60">
        <w:tc>
          <w:tcPr>
            <w:tcW w:w="10206" w:type="dxa"/>
            <w:shd w:val="clear" w:color="auto" w:fill="D9D9D9" w:themeFill="background1" w:themeFillShade="D9"/>
          </w:tcPr>
          <w:p w14:paraId="47462B70" w14:textId="1443B498" w:rsidR="00AC56FA" w:rsidRPr="00732692" w:rsidRDefault="00D96C60" w:rsidP="009D4D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C1</w:t>
            </w:r>
            <w:r w:rsidR="00AC56FA" w:rsidRPr="00732692">
              <w:rPr>
                <w:rFonts w:ascii="Arial" w:hAnsi="Arial" w:cs="Arial"/>
                <w:b/>
              </w:rPr>
              <w:t>: What evidence are you providing?</w:t>
            </w:r>
            <w:r w:rsidR="00A7132F">
              <w:rPr>
                <w:rFonts w:ascii="Arial" w:hAnsi="Arial" w:cs="Arial"/>
                <w:b/>
              </w:rPr>
              <w:t xml:space="preserve"> </w:t>
            </w:r>
            <w:r w:rsidR="00A7132F" w:rsidRPr="00A7132F">
              <w:rPr>
                <w:rFonts w:ascii="Arial" w:hAnsi="Arial" w:cs="Arial"/>
                <w:i/>
                <w:iCs/>
              </w:rPr>
              <w:t>You must label your evidence and describe how it supports your request for a review in B3 (above).</w:t>
            </w:r>
          </w:p>
        </w:tc>
      </w:tr>
      <w:tr w:rsidR="00AC56FA" w:rsidRPr="00732692" w14:paraId="7FCF13C5" w14:textId="77777777" w:rsidTr="00D96C60">
        <w:tc>
          <w:tcPr>
            <w:tcW w:w="10206" w:type="dxa"/>
          </w:tcPr>
          <w:p w14:paraId="78C611DF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61A87FA3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18357226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5568DECA" w14:textId="77777777" w:rsidR="00AC56FA" w:rsidRPr="00732692" w:rsidRDefault="00AC56FA" w:rsidP="00AC56FA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  <w:p w14:paraId="3337D40F" w14:textId="77777777" w:rsidR="00AC56FA" w:rsidRPr="00125641" w:rsidRDefault="00AC56FA" w:rsidP="00125641">
            <w:pPr>
              <w:pStyle w:val="ListParagraph"/>
              <w:numPr>
                <w:ilvl w:val="0"/>
                <w:numId w:val="11"/>
              </w:numPr>
              <w:spacing w:after="0"/>
              <w:ind w:hanging="686"/>
              <w:rPr>
                <w:rFonts w:ascii="Arial" w:hAnsi="Arial" w:cs="Arial"/>
                <w:b/>
              </w:rPr>
            </w:pPr>
          </w:p>
        </w:tc>
      </w:tr>
    </w:tbl>
    <w:p w14:paraId="15A0883A" w14:textId="77777777" w:rsidR="00147A40" w:rsidRPr="00732692" w:rsidRDefault="00147A40" w:rsidP="009320C5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E046FA" w:rsidRPr="00732692" w14:paraId="19BB5FCC" w14:textId="77777777" w:rsidTr="00E40136">
        <w:trPr>
          <w:trHeight w:val="50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A96E426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D: Your Declaration </w:t>
            </w:r>
          </w:p>
        </w:tc>
      </w:tr>
      <w:tr w:rsidR="00E046FA" w:rsidRPr="00732692" w14:paraId="522A7624" w14:textId="77777777" w:rsidTr="00E40136">
        <w:trPr>
          <w:trHeight w:val="521"/>
        </w:trPr>
        <w:tc>
          <w:tcPr>
            <w:tcW w:w="10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6CE5B" w14:textId="77777777" w:rsidR="00DE7655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I have read and understood the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Academic Appeals Procedure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. I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onfirm the information given on this form and the supporting evidence is true and accurate. I understand that if my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appeal is considered vexatious 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University will terminate its consideration of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appeal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I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authorise</w:t>
            </w:r>
            <w:proofErr w:type="spellEnd"/>
            <w:proofErr w:type="gramEnd"/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 University to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consider my appeal and if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necessary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check that the evidence I have submitted is genuine</w:t>
            </w:r>
            <w:r w:rsidRPr="00732692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  <w:p w14:paraId="51374A35" w14:textId="77777777" w:rsidR="00DE7655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5126A23A" w14:textId="77777777" w:rsidR="00E046FA" w:rsidRPr="00732692" w:rsidRDefault="00DE7655" w:rsidP="00DE7655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Birmingham City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is the data controller for </w:t>
            </w:r>
            <w:proofErr w:type="gramStart"/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the personal</w:t>
            </w:r>
            <w:proofErr w:type="gramEnd"/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dat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 processed to consider your academic appeal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We consider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that the lawful bas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is for processing your personal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data falls under Article 6(1)(b) (performance of a contract) of GDPR because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it is necessary as part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contract between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 and the University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. In addition,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we consider the processing of any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special category personal data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provided as part of the appeal process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will fall under Article 9(2)(a) (explicit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consent) of the 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GDPR as the personal data is provided on a voluntary basis by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to support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your claim</w:t>
            </w:r>
            <w:r w:rsidRPr="00547361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</w:tr>
      <w:tr w:rsidR="00E046FA" w:rsidRPr="00732692" w14:paraId="0FB7EFAC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3292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21ABEECB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4ACA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51A5D686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9931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0F504877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B7D5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7F49D0D0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A7CB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046FA" w:rsidRPr="00732692" w14:paraId="26CBCF28" w14:textId="77777777" w:rsidTr="00E40136">
        <w:trPr>
          <w:trHeight w:val="52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B2FF" w14:textId="77777777" w:rsidR="00E046FA" w:rsidRPr="00732692" w:rsidRDefault="00E046FA" w:rsidP="00E40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73D7084C" w14:textId="77777777" w:rsidR="00E046FA" w:rsidRPr="00732692" w:rsidRDefault="00E046FA" w:rsidP="003A185A">
      <w:pPr>
        <w:spacing w:after="0"/>
        <w:rPr>
          <w:rFonts w:ascii="Arial" w:hAnsi="Arial" w:cs="Arial"/>
          <w:b/>
        </w:rPr>
      </w:pP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7655"/>
        <w:gridCol w:w="2551"/>
      </w:tblGrid>
      <w:tr w:rsidR="00BA4B17" w:rsidRPr="00732692" w14:paraId="3AABA806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B66327D" w14:textId="77777777" w:rsidR="00BA4B17" w:rsidRPr="00732692" w:rsidRDefault="00BA4B17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Signature</w:t>
            </w:r>
          </w:p>
        </w:tc>
      </w:tr>
      <w:tr w:rsidR="00224C10" w:rsidRPr="00732692" w14:paraId="1A5BBC05" w14:textId="77777777" w:rsidTr="009320C5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DEF0" w:themeFill="accent4" w:themeFillTint="33"/>
          </w:tcPr>
          <w:p w14:paraId="6659B403" w14:textId="77777777" w:rsidR="00224C10" w:rsidRPr="00125641" w:rsidRDefault="00224C10" w:rsidP="00BA4B1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 xml:space="preserve">If submitting your form </w:t>
            </w:r>
            <w:r w:rsidR="00743D10" w:rsidRPr="00125641">
              <w:rPr>
                <w:rFonts w:ascii="Arial" w:eastAsia="Times New Roman" w:hAnsi="Arial" w:cs="Arial"/>
                <w:bCs/>
                <w:color w:val="000000"/>
                <w:lang w:eastAsia="en-GB"/>
              </w:rPr>
              <w:t>electronically (for example, by email), please type your name</w:t>
            </w:r>
          </w:p>
        </w:tc>
      </w:tr>
      <w:tr w:rsidR="00743D10" w:rsidRPr="00732692" w14:paraId="6079FE42" w14:textId="77777777" w:rsidTr="009320C5">
        <w:trPr>
          <w:trHeight w:val="5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8D8FE" w14:textId="77777777" w:rsidR="00743D10" w:rsidRPr="00732692" w:rsidRDefault="00743D10" w:rsidP="00BA4B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96590" w14:textId="77777777" w:rsidR="00743D10" w:rsidRPr="00732692" w:rsidRDefault="00743D10" w:rsidP="0074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Date: </w:t>
            </w:r>
            <w:sdt>
              <w:sdtPr>
                <w:rPr>
                  <w:rFonts w:ascii="Arial" w:eastAsia="Times New Roman" w:hAnsi="Arial" w:cs="Arial"/>
                  <w:b/>
                  <w:bCs/>
                  <w:color w:val="000000"/>
                  <w:lang w:eastAsia="en-GB"/>
                </w:rPr>
                <w:alias w:val="Date "/>
                <w:tag w:val="Date "/>
                <w:id w:val="1598294361"/>
                <w:placeholder>
                  <w:docPart w:val="D6427C20A7D542278573B37F654A60E0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732692">
                  <w:rPr>
                    <w:rStyle w:val="PlaceholderText"/>
                    <w:rFonts w:ascii="Arial" w:hAnsi="Arial" w:cs="Arial"/>
                  </w:rPr>
                  <w:t>Click here to enter a date.</w:t>
                </w:r>
              </w:sdtContent>
            </w:sdt>
            <w:r w:rsidRPr="0073269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</w:p>
        </w:tc>
      </w:tr>
    </w:tbl>
    <w:p w14:paraId="431C059D" w14:textId="77777777" w:rsidR="008B66B2" w:rsidRDefault="008B66B2" w:rsidP="006F7B3D">
      <w:pPr>
        <w:tabs>
          <w:tab w:val="left" w:pos="1230"/>
        </w:tabs>
        <w:rPr>
          <w:rFonts w:ascii="Arial" w:hAnsi="Arial" w:cs="Arial"/>
        </w:rPr>
      </w:pPr>
    </w:p>
    <w:p w14:paraId="2510377F" w14:textId="77777777" w:rsidR="006F7B3D" w:rsidRPr="00503F00" w:rsidRDefault="00DE7655" w:rsidP="006F7B3D">
      <w:pPr>
        <w:tabs>
          <w:tab w:val="left" w:pos="1230"/>
        </w:tabs>
        <w:rPr>
          <w:rFonts w:ascii="Arial" w:hAnsi="Arial" w:cs="Arial"/>
        </w:rPr>
      </w:pPr>
      <w:r w:rsidRPr="00732692">
        <w:rPr>
          <w:rFonts w:ascii="Arial" w:hAnsi="Arial" w:cs="Arial"/>
        </w:rPr>
        <w:t xml:space="preserve">Submit your completed form along with </w:t>
      </w:r>
      <w:r>
        <w:rPr>
          <w:rFonts w:ascii="Arial" w:hAnsi="Arial" w:cs="Arial"/>
        </w:rPr>
        <w:t>any</w:t>
      </w:r>
      <w:r w:rsidRPr="00732692">
        <w:rPr>
          <w:rFonts w:ascii="Arial" w:hAnsi="Arial" w:cs="Arial"/>
        </w:rPr>
        <w:t xml:space="preserve"> evidence to: </w:t>
      </w:r>
      <w:hyperlink r:id="rId10" w:history="1">
        <w:r w:rsidRPr="00D1292B">
          <w:rPr>
            <w:rStyle w:val="Hyperlink"/>
            <w:rFonts w:ascii="Arial" w:hAnsi="Arial" w:cs="Arial"/>
          </w:rPr>
          <w:t>AppealsandResolutions@bcu.ac.uk</w:t>
        </w:r>
      </w:hyperlink>
      <w:r w:rsidR="008B66B2">
        <w:rPr>
          <w:rFonts w:ascii="Arial" w:hAnsi="Arial" w:cs="Arial"/>
        </w:rPr>
        <w:t>.</w:t>
      </w:r>
    </w:p>
    <w:p w14:paraId="7A2DC658" w14:textId="4AF4DBAA" w:rsidR="009140A1" w:rsidRPr="00732692" w:rsidRDefault="004004EA" w:rsidP="00503F00">
      <w:pPr>
        <w:tabs>
          <w:tab w:val="left" w:pos="1230"/>
        </w:tabs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6F7B3D" w:rsidRPr="00732692">
        <w:rPr>
          <w:rFonts w:ascii="Arial" w:hAnsi="Arial" w:cs="Arial"/>
        </w:rPr>
        <w:t xml:space="preserve">e will send you a dated acknowledgement of receipt within five working days of receiving this form.  </w:t>
      </w:r>
      <w:r w:rsidR="006F7B3D" w:rsidRPr="00732692">
        <w:rPr>
          <w:rFonts w:ascii="Arial" w:hAnsi="Arial" w:cs="Arial"/>
          <w:b/>
        </w:rPr>
        <w:t xml:space="preserve">If you have not heard from us after this time, please contact </w:t>
      </w:r>
      <w:r w:rsidR="005F5EBC">
        <w:rPr>
          <w:rFonts w:ascii="Arial" w:hAnsi="Arial" w:cs="Arial"/>
          <w:b/>
        </w:rPr>
        <w:t>Student Governance</w:t>
      </w:r>
      <w:r w:rsidR="006F7B3D" w:rsidRPr="00732692">
        <w:rPr>
          <w:rFonts w:ascii="Arial" w:hAnsi="Arial" w:cs="Arial"/>
          <w:b/>
        </w:rPr>
        <w:t xml:space="preserve"> at the email address above.</w:t>
      </w:r>
    </w:p>
    <w:sectPr w:rsidR="009140A1" w:rsidRPr="00732692" w:rsidSect="00CD7C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20" w:right="720" w:bottom="720" w:left="1134" w:header="720" w:footer="29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B33B3" w14:textId="77777777" w:rsidR="00C16827" w:rsidRDefault="00C16827">
      <w:r>
        <w:separator/>
      </w:r>
    </w:p>
  </w:endnote>
  <w:endnote w:type="continuationSeparator" w:id="0">
    <w:p w14:paraId="12C7CF0A" w14:textId="77777777" w:rsidR="00C16827" w:rsidRDefault="00C1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689D" w14:textId="77777777" w:rsidR="00E40136" w:rsidRDefault="00E401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97187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18967380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5A6DC81" w14:textId="77777777" w:rsidR="00E40136" w:rsidRDefault="00E40136" w:rsidP="00CD7C1B">
            <w:pPr>
              <w:pStyle w:val="Header"/>
            </w:pPr>
            <w:r>
              <w:tab/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EF07B7"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p>
        </w:sdtContent>
      </w:sdt>
      <w:p w14:paraId="4D662D82" w14:textId="77777777" w:rsidR="00E40136" w:rsidRDefault="00000000">
        <w:pPr>
          <w:pStyle w:val="Foo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684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A7729" w14:textId="77777777" w:rsidR="00E40136" w:rsidRDefault="00E40136" w:rsidP="00A435D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7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F00F9" w14:textId="77777777" w:rsidR="00C16827" w:rsidRDefault="00C16827">
      <w:r>
        <w:separator/>
      </w:r>
    </w:p>
  </w:footnote>
  <w:footnote w:type="continuationSeparator" w:id="0">
    <w:p w14:paraId="6E796E2C" w14:textId="77777777" w:rsidR="00C16827" w:rsidRDefault="00C16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61C8" w14:textId="77777777" w:rsidR="00E40136" w:rsidRDefault="00E401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2592" w14:textId="77777777" w:rsidR="00E40136" w:rsidRDefault="00E401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3AC3" w14:textId="77777777" w:rsidR="00E40136" w:rsidRDefault="00E40136" w:rsidP="00E245E0">
    <w:pPr>
      <w:rPr>
        <w:rFonts w:ascii="Arial" w:hAnsi="Arial" w:cs="Arial"/>
        <w:b/>
        <w:sz w:val="36"/>
      </w:rPr>
    </w:pP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27B928C6" wp14:editId="79C01977">
          <wp:simplePos x="0" y="0"/>
          <wp:positionH relativeFrom="column">
            <wp:posOffset>4390390</wp:posOffset>
          </wp:positionH>
          <wp:positionV relativeFrom="paragraph">
            <wp:posOffset>-171450</wp:posOffset>
          </wp:positionV>
          <wp:extent cx="2198370" cy="608965"/>
          <wp:effectExtent l="0" t="0" r="0" b="635"/>
          <wp:wrapNone/>
          <wp:docPr id="24" name="Picture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37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36"/>
      </w:rPr>
      <w:t>Academic Appeal</w:t>
    </w:r>
    <w:r w:rsidRPr="008E761F">
      <w:rPr>
        <w:rFonts w:ascii="Arial" w:hAnsi="Arial" w:cs="Arial"/>
        <w:b/>
        <w:sz w:val="36"/>
      </w:rPr>
      <w:t xml:space="preserve"> </w:t>
    </w:r>
    <w:r>
      <w:rPr>
        <w:rFonts w:ascii="Arial" w:hAnsi="Arial" w:cs="Arial"/>
        <w:b/>
        <w:sz w:val="36"/>
      </w:rPr>
      <w:t xml:space="preserve">Review Request </w:t>
    </w:r>
    <w:r w:rsidRPr="008E761F">
      <w:rPr>
        <w:rFonts w:ascii="Arial" w:hAnsi="Arial" w:cs="Arial"/>
        <w:b/>
        <w:sz w:val="36"/>
      </w:rPr>
      <w:t>Form</w:t>
    </w:r>
  </w:p>
  <w:p w14:paraId="4C370402" w14:textId="77777777" w:rsidR="00E40136" w:rsidRDefault="00E40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ACF5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484E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BA27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48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9044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FCFD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D260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CA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E28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B1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E1C54"/>
    <w:multiLevelType w:val="hybridMultilevel"/>
    <w:tmpl w:val="0F069EBA"/>
    <w:lvl w:ilvl="0" w:tplc="00147B08">
      <w:start w:val="1"/>
      <w:numFmt w:val="upperLetter"/>
      <w:lvlText w:val="Evidence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87D8C"/>
    <w:multiLevelType w:val="hybridMultilevel"/>
    <w:tmpl w:val="08A4E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D4BCA"/>
    <w:multiLevelType w:val="hybridMultilevel"/>
    <w:tmpl w:val="B0C64F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56A46"/>
    <w:multiLevelType w:val="hybridMultilevel"/>
    <w:tmpl w:val="2E5E4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55679">
    <w:abstractNumId w:val="9"/>
  </w:num>
  <w:num w:numId="2" w16cid:durableId="1736470926">
    <w:abstractNumId w:val="7"/>
  </w:num>
  <w:num w:numId="3" w16cid:durableId="1702123182">
    <w:abstractNumId w:val="6"/>
  </w:num>
  <w:num w:numId="4" w16cid:durableId="75253774">
    <w:abstractNumId w:val="5"/>
  </w:num>
  <w:num w:numId="5" w16cid:durableId="193809948">
    <w:abstractNumId w:val="4"/>
  </w:num>
  <w:num w:numId="6" w16cid:durableId="1359158263">
    <w:abstractNumId w:val="8"/>
  </w:num>
  <w:num w:numId="7" w16cid:durableId="739671362">
    <w:abstractNumId w:val="3"/>
  </w:num>
  <w:num w:numId="8" w16cid:durableId="1865484946">
    <w:abstractNumId w:val="2"/>
  </w:num>
  <w:num w:numId="9" w16cid:durableId="1841774616">
    <w:abstractNumId w:val="1"/>
  </w:num>
  <w:num w:numId="10" w16cid:durableId="447430228">
    <w:abstractNumId w:val="0"/>
  </w:num>
  <w:num w:numId="11" w16cid:durableId="455177923">
    <w:abstractNumId w:val="10"/>
  </w:num>
  <w:num w:numId="12" w16cid:durableId="869953004">
    <w:abstractNumId w:val="11"/>
  </w:num>
  <w:num w:numId="13" w16cid:durableId="1621179709">
    <w:abstractNumId w:val="12"/>
  </w:num>
  <w:num w:numId="14" w16cid:durableId="3506416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9D"/>
    <w:rsid w:val="000121A3"/>
    <w:rsid w:val="0001584B"/>
    <w:rsid w:val="00017F39"/>
    <w:rsid w:val="00020F9D"/>
    <w:rsid w:val="00023090"/>
    <w:rsid w:val="000402DA"/>
    <w:rsid w:val="0007132A"/>
    <w:rsid w:val="00075E54"/>
    <w:rsid w:val="000A4F29"/>
    <w:rsid w:val="000B0CE5"/>
    <w:rsid w:val="000C2ECA"/>
    <w:rsid w:val="00123804"/>
    <w:rsid w:val="00125641"/>
    <w:rsid w:val="00130F21"/>
    <w:rsid w:val="001424F0"/>
    <w:rsid w:val="00147A40"/>
    <w:rsid w:val="00152E77"/>
    <w:rsid w:val="00160C71"/>
    <w:rsid w:val="0016568F"/>
    <w:rsid w:val="0017174B"/>
    <w:rsid w:val="001A7902"/>
    <w:rsid w:val="001B1DAA"/>
    <w:rsid w:val="00217BA0"/>
    <w:rsid w:val="00224C10"/>
    <w:rsid w:val="002352A1"/>
    <w:rsid w:val="00247E7E"/>
    <w:rsid w:val="00261365"/>
    <w:rsid w:val="00277A63"/>
    <w:rsid w:val="00286D6A"/>
    <w:rsid w:val="002A17A3"/>
    <w:rsid w:val="002D0AF9"/>
    <w:rsid w:val="002E23FD"/>
    <w:rsid w:val="0031645D"/>
    <w:rsid w:val="00320946"/>
    <w:rsid w:val="00330A15"/>
    <w:rsid w:val="0035700C"/>
    <w:rsid w:val="003648B2"/>
    <w:rsid w:val="003921AC"/>
    <w:rsid w:val="00394B7E"/>
    <w:rsid w:val="003A185A"/>
    <w:rsid w:val="003B6CB2"/>
    <w:rsid w:val="003F10C2"/>
    <w:rsid w:val="003F531E"/>
    <w:rsid w:val="004004EA"/>
    <w:rsid w:val="00427E5F"/>
    <w:rsid w:val="00432491"/>
    <w:rsid w:val="004347AE"/>
    <w:rsid w:val="00452B7F"/>
    <w:rsid w:val="00490BA0"/>
    <w:rsid w:val="004A1A7F"/>
    <w:rsid w:val="004D2870"/>
    <w:rsid w:val="00503F00"/>
    <w:rsid w:val="00505665"/>
    <w:rsid w:val="005242B2"/>
    <w:rsid w:val="005255AE"/>
    <w:rsid w:val="00554FDC"/>
    <w:rsid w:val="00555714"/>
    <w:rsid w:val="00573248"/>
    <w:rsid w:val="00575E2B"/>
    <w:rsid w:val="00585F3D"/>
    <w:rsid w:val="00586F20"/>
    <w:rsid w:val="00587653"/>
    <w:rsid w:val="00594997"/>
    <w:rsid w:val="005C16D5"/>
    <w:rsid w:val="005D16EA"/>
    <w:rsid w:val="005D7433"/>
    <w:rsid w:val="005F5EBC"/>
    <w:rsid w:val="005F6356"/>
    <w:rsid w:val="0061154B"/>
    <w:rsid w:val="00647ECF"/>
    <w:rsid w:val="0066004C"/>
    <w:rsid w:val="00686A6F"/>
    <w:rsid w:val="006A689D"/>
    <w:rsid w:val="006F7B3D"/>
    <w:rsid w:val="0070507C"/>
    <w:rsid w:val="00732692"/>
    <w:rsid w:val="00743D10"/>
    <w:rsid w:val="007526B1"/>
    <w:rsid w:val="007A6417"/>
    <w:rsid w:val="007B751A"/>
    <w:rsid w:val="00814BF2"/>
    <w:rsid w:val="0082331D"/>
    <w:rsid w:val="008355D5"/>
    <w:rsid w:val="00836E3C"/>
    <w:rsid w:val="00842BA9"/>
    <w:rsid w:val="00884461"/>
    <w:rsid w:val="00885AC9"/>
    <w:rsid w:val="00891AD8"/>
    <w:rsid w:val="008A1049"/>
    <w:rsid w:val="008B054C"/>
    <w:rsid w:val="008B66B2"/>
    <w:rsid w:val="008F1C7A"/>
    <w:rsid w:val="0091184A"/>
    <w:rsid w:val="009140A1"/>
    <w:rsid w:val="009320C5"/>
    <w:rsid w:val="009417CF"/>
    <w:rsid w:val="00974D16"/>
    <w:rsid w:val="0097751B"/>
    <w:rsid w:val="00994712"/>
    <w:rsid w:val="009B5E64"/>
    <w:rsid w:val="009D4DFD"/>
    <w:rsid w:val="00A435D1"/>
    <w:rsid w:val="00A45CB7"/>
    <w:rsid w:val="00A63E9C"/>
    <w:rsid w:val="00A66791"/>
    <w:rsid w:val="00A7132F"/>
    <w:rsid w:val="00AA32FE"/>
    <w:rsid w:val="00AC56FA"/>
    <w:rsid w:val="00AE27BF"/>
    <w:rsid w:val="00AE2833"/>
    <w:rsid w:val="00AF3245"/>
    <w:rsid w:val="00B21F6F"/>
    <w:rsid w:val="00B23CB3"/>
    <w:rsid w:val="00B426E0"/>
    <w:rsid w:val="00B74C06"/>
    <w:rsid w:val="00BA4887"/>
    <w:rsid w:val="00BA4B17"/>
    <w:rsid w:val="00BE2F4A"/>
    <w:rsid w:val="00C03D4F"/>
    <w:rsid w:val="00C128EE"/>
    <w:rsid w:val="00C16827"/>
    <w:rsid w:val="00C17387"/>
    <w:rsid w:val="00C45575"/>
    <w:rsid w:val="00C64334"/>
    <w:rsid w:val="00C81991"/>
    <w:rsid w:val="00CB1B8F"/>
    <w:rsid w:val="00CD7C1B"/>
    <w:rsid w:val="00CE5058"/>
    <w:rsid w:val="00CE6FB0"/>
    <w:rsid w:val="00CF744E"/>
    <w:rsid w:val="00D07055"/>
    <w:rsid w:val="00D12194"/>
    <w:rsid w:val="00D1416E"/>
    <w:rsid w:val="00D14477"/>
    <w:rsid w:val="00D849CF"/>
    <w:rsid w:val="00D96C60"/>
    <w:rsid w:val="00DA6475"/>
    <w:rsid w:val="00DB489C"/>
    <w:rsid w:val="00DB62D9"/>
    <w:rsid w:val="00DE7655"/>
    <w:rsid w:val="00DF674E"/>
    <w:rsid w:val="00E046FA"/>
    <w:rsid w:val="00E245E0"/>
    <w:rsid w:val="00E35DD8"/>
    <w:rsid w:val="00E40136"/>
    <w:rsid w:val="00E43865"/>
    <w:rsid w:val="00E97108"/>
    <w:rsid w:val="00EC7D31"/>
    <w:rsid w:val="00ED137C"/>
    <w:rsid w:val="00EF07B7"/>
    <w:rsid w:val="00EF2686"/>
    <w:rsid w:val="00F04497"/>
    <w:rsid w:val="00F04A4F"/>
    <w:rsid w:val="00F10C01"/>
    <w:rsid w:val="00F110FB"/>
    <w:rsid w:val="00F22900"/>
    <w:rsid w:val="00F57D1C"/>
    <w:rsid w:val="00F6415E"/>
    <w:rsid w:val="00F76EAD"/>
    <w:rsid w:val="00F843E6"/>
    <w:rsid w:val="00F93836"/>
    <w:rsid w:val="00FA4513"/>
    <w:rsid w:val="00FA4E3B"/>
    <w:rsid w:val="00FC45A8"/>
    <w:rsid w:val="00FE23A7"/>
    <w:rsid w:val="00FE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EF2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spacing w:after="360"/>
      <w:jc w:val="center"/>
      <w:outlineLvl w:val="0"/>
    </w:pPr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hd w:val="clear" w:color="auto" w:fill="D5CBD7" w:themeFill="background2" w:themeFillShade="E6"/>
      <w:spacing w:before="360"/>
      <w:outlineLvl w:val="1"/>
    </w:pPr>
    <w:rPr>
      <w:rFonts w:asciiTheme="majorHAnsi" w:eastAsiaTheme="majorEastAsia" w:hAnsiTheme="majorHAnsi" w:cstheme="majorBidi"/>
      <w:b/>
      <w:bCs/>
      <w:caps/>
      <w:spacing w:val="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after="0"/>
      <w:jc w:val="center"/>
      <w:outlineLvl w:val="2"/>
    </w:pPr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632E62" w:themeColor="text2"/>
      <w:spacing w:val="40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spacing w:val="40"/>
      <w:sz w:val="28"/>
      <w:szCs w:val="28"/>
      <w:shd w:val="clear" w:color="auto" w:fill="D5CBD7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91347" w:themeColor="accent1" w:themeShade="8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Normal"/>
    <w:next w:val="Normal"/>
    <w:uiPriority w:val="1"/>
    <w:qFormat/>
    <w:pPr>
      <w:spacing w:before="360" w:after="12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paragraph" w:styleId="NoSpacing">
    <w:name w:val="No Spacing"/>
    <w:uiPriority w:val="1"/>
    <w:unhideWhenUsed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4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51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45CB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45CB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45CB7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012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B3D"/>
    <w:rPr>
      <w:color w:val="0066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pealsandResolutions@bcu.ac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113129\AppData\Roaming\Microsoft\Templates\Feedback%20form%20for%20substitute%20teach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427C20A7D542278573B37F654A6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5A95A-CE0E-4654-BE18-C7CE263C147A}"/>
      </w:docPartPr>
      <w:docPartBody>
        <w:p w:rsidR="00A90D31" w:rsidRDefault="006D3844" w:rsidP="006D3844">
          <w:pPr>
            <w:pStyle w:val="D6427C20A7D542278573B37F654A60E0"/>
          </w:pPr>
          <w:r w:rsidRPr="00732692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D31"/>
    <w:rsid w:val="003F10C2"/>
    <w:rsid w:val="00601943"/>
    <w:rsid w:val="006D3844"/>
    <w:rsid w:val="008D5384"/>
    <w:rsid w:val="00974D16"/>
    <w:rsid w:val="00A90D31"/>
    <w:rsid w:val="00AE27BF"/>
    <w:rsid w:val="00BB01E3"/>
    <w:rsid w:val="00EA6C83"/>
    <w:rsid w:val="00FB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3844"/>
    <w:rPr>
      <w:color w:val="808080"/>
    </w:rPr>
  </w:style>
  <w:style w:type="paragraph" w:customStyle="1" w:styleId="D6427C20A7D542278573B37F654A60E0">
    <w:name w:val="D6427C20A7D542278573B37F654A60E0"/>
    <w:rsid w:val="006D3844"/>
    <w:pPr>
      <w:spacing w:after="240" w:line="264" w:lineRule="auto"/>
    </w:pPr>
    <w:rPr>
      <w:sz w:val="20"/>
      <w:szCs w:val="20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mbria-Calibri">
      <a:maj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CBDDDCC-6D12-4993-B649-715CFD4A9E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Feedback form for substitute teacher</Template>
  <TotalTime>0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2025-07-01T09:01:00Z</dcterms:created>
  <dcterms:modified xsi:type="dcterms:W3CDTF">2025-07-01T09:01:00Z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TC040221079991</vt:lpwstr>
  </property>
</Properties>
</file>